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21ED9" w:rsidRPr="00021ED9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021ED9" w:rsidRDefault="001B1E7D" w:rsidP="001B1E7D">
            <w:pPr>
              <w:pStyle w:val="Nagwek1"/>
              <w:outlineLvl w:val="0"/>
            </w:pPr>
            <w:r w:rsidRPr="00021ED9">
              <w:t>Dane osobowe</w:t>
            </w:r>
          </w:p>
        </w:tc>
      </w:tr>
      <w:tr w:rsidR="00021ED9" w:rsidRPr="00021ED9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021ED9" w:rsidRDefault="007147D7" w:rsidP="00637200">
                <w:pPr>
                  <w:pStyle w:val="Wcicienormalne"/>
                </w:pPr>
                <w:r w:rsidRPr="00021ED9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021ED9" w:rsidRDefault="000172E5" w:rsidP="00311D4F"/>
        </w:tc>
      </w:tr>
      <w:tr w:rsidR="00021ED9" w:rsidRPr="00021ED9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021ED9" w:rsidRDefault="0037026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021ED9">
                  <w:rPr>
                    <w:lang w:bidi="pl-PL"/>
                  </w:rPr>
                  <w:t>Nazwisko</w:t>
                </w:r>
              </w:sdtContent>
            </w:sdt>
            <w:r w:rsidR="006865CF" w:rsidRPr="00021ED9">
              <w:t xml:space="preserve"> </w:t>
            </w:r>
            <w:r w:rsidR="006865CF" w:rsidRPr="00021ED9">
              <w:rPr>
                <w:sz w:val="20"/>
                <w:szCs w:val="20"/>
              </w:rPr>
              <w:t>(osoba</w:t>
            </w:r>
            <w:r w:rsidR="00E47687" w:rsidRPr="00021ED9">
              <w:rPr>
                <w:sz w:val="20"/>
                <w:szCs w:val="20"/>
              </w:rPr>
              <w:t xml:space="preserve"> zgłaszająca noclegi</w:t>
            </w:r>
            <w:r w:rsidR="006865CF" w:rsidRPr="00021ED9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021ED9" w:rsidRDefault="000172E5" w:rsidP="00311D4F"/>
        </w:tc>
      </w:tr>
      <w:tr w:rsidR="00021ED9" w:rsidRPr="00021ED9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021ED9" w:rsidRDefault="0037026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021ED9">
                  <w:rPr>
                    <w:lang w:bidi="pl-PL"/>
                  </w:rPr>
                  <w:t>Telefon komórkowy</w:t>
                </w:r>
              </w:sdtContent>
            </w:sdt>
            <w:r w:rsidR="00292898" w:rsidRPr="00021ED9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021ED9" w:rsidRDefault="00292898" w:rsidP="00311D4F"/>
        </w:tc>
      </w:tr>
      <w:tr w:rsidR="00021ED9" w:rsidRPr="00021ED9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021ED9" w:rsidRDefault="0037026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021ED9">
                  <w:rPr>
                    <w:lang w:bidi="pl-PL"/>
                  </w:rPr>
                  <w:t>Adres e-mail</w:t>
                </w:r>
              </w:sdtContent>
            </w:sdt>
            <w:r w:rsidR="006865CF" w:rsidRPr="00021ED9">
              <w:t xml:space="preserve"> (</w:t>
            </w:r>
            <w:r w:rsidR="006865CF" w:rsidRPr="00021ED9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021ED9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021ED9" w:rsidRDefault="000172E5" w:rsidP="00311D4F"/>
        </w:tc>
      </w:tr>
      <w:tr w:rsidR="00021ED9" w:rsidRPr="00021ED9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021ED9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21ED9" w:rsidRPr="00021ED9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021ED9" w:rsidRDefault="001B1E7D" w:rsidP="001B1E7D">
            <w:pPr>
              <w:pStyle w:val="Nagwek1"/>
              <w:outlineLvl w:val="0"/>
            </w:pPr>
            <w:r w:rsidRPr="00021ED9">
              <w:t xml:space="preserve">Dane </w:t>
            </w:r>
            <w:r w:rsidR="007A5FB5" w:rsidRPr="00021ED9">
              <w:t>nt. noclegów</w:t>
            </w:r>
          </w:p>
        </w:tc>
      </w:tr>
      <w:tr w:rsidR="00021ED9" w:rsidRPr="00021ED9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021ED9" w:rsidRDefault="006865CF" w:rsidP="00A85EA0">
            <w:pPr>
              <w:pStyle w:val="Wcicienormalne"/>
            </w:pPr>
            <w:r w:rsidRPr="00021ED9">
              <w:t xml:space="preserve">Liczba noclegów </w:t>
            </w:r>
            <w:r w:rsidR="00A85EA0" w:rsidRPr="00021ED9">
              <w:t>(</w:t>
            </w:r>
            <w:r w:rsidRPr="00021ED9"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021ED9" w:rsidRDefault="000172E5" w:rsidP="00311D4F"/>
        </w:tc>
      </w:tr>
      <w:tr w:rsidR="00021ED9" w:rsidRPr="00021ED9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021ED9" w:rsidRDefault="006865CF" w:rsidP="006865CF">
            <w:pPr>
              <w:pStyle w:val="Wcicienormalne"/>
            </w:pPr>
            <w:r w:rsidRPr="00021ED9"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021ED9" w:rsidRDefault="000172E5" w:rsidP="00311D4F"/>
        </w:tc>
      </w:tr>
      <w:tr w:rsidR="00021ED9" w:rsidRPr="00021ED9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021ED9" w:rsidRDefault="00292898" w:rsidP="006865CF">
            <w:pPr>
              <w:pStyle w:val="Wcicienormalne"/>
            </w:pPr>
            <w:r w:rsidRPr="00021ED9">
              <w:t>Planowane miejsce biwakowania (nazwa obszaru</w:t>
            </w:r>
            <w:r w:rsidR="003C3EF4" w:rsidRPr="00021ED9">
              <w:t>, lokalizacja</w:t>
            </w:r>
            <w:r w:rsidRPr="00021ED9"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021ED9" w:rsidRDefault="00292898" w:rsidP="00311D4F"/>
        </w:tc>
      </w:tr>
      <w:tr w:rsidR="00021ED9" w:rsidRPr="00021ED9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021ED9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021ED9" w:rsidRDefault="000172E5" w:rsidP="00311D4F"/>
        </w:tc>
      </w:tr>
      <w:tr w:rsidR="00021ED9" w:rsidRPr="00021ED9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021ED9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021ED9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21ED9" w:rsidRPr="00021ED9" w14:paraId="3348F9F0" w14:textId="77777777" w:rsidTr="009512C6">
        <w:tc>
          <w:tcPr>
            <w:tcW w:w="1414" w:type="pct"/>
            <w:vAlign w:val="bottom"/>
          </w:tcPr>
          <w:p w14:paraId="1E6A7FB7" w14:textId="1F285C04" w:rsidR="00F71B2C" w:rsidRPr="00021ED9" w:rsidRDefault="00F71B2C" w:rsidP="00A85EA0">
            <w:pPr>
              <w:rPr>
                <w:rFonts w:cs="Times New Roman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2C4EE5FB" w14:textId="77777777" w:rsidR="00052B71" w:rsidRPr="00021ED9" w:rsidRDefault="00052B71" w:rsidP="00052B71">
            <w:pPr>
              <w:pStyle w:val="Default"/>
              <w:rPr>
                <w:color w:val="auto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257"/>
            </w:tblGrid>
            <w:tr w:rsidR="00021ED9" w:rsidRPr="00021ED9" w14:paraId="591C18E2" w14:textId="77777777">
              <w:trPr>
                <w:trHeight w:val="314"/>
              </w:trPr>
              <w:tc>
                <w:tcPr>
                  <w:tcW w:w="0" w:type="auto"/>
                </w:tcPr>
                <w:p w14:paraId="69D986FA" w14:textId="092E0A4D" w:rsidR="00052B71" w:rsidRPr="00021ED9" w:rsidRDefault="00052B71" w:rsidP="00052B71">
                  <w:pPr>
                    <w:pStyle w:val="Default"/>
                    <w:rPr>
                      <w:color w:val="auto"/>
                      <w:sz w:val="28"/>
                      <w:szCs w:val="28"/>
                    </w:rPr>
                  </w:pPr>
                  <w:r w:rsidRPr="00021ED9">
                    <w:rPr>
                      <w:color w:val="auto"/>
                    </w:rPr>
                    <w:t xml:space="preserve"> </w:t>
                  </w:r>
                  <w:r w:rsidRPr="00021ED9">
                    <w:rPr>
                      <w:color w:val="auto"/>
                      <w:sz w:val="28"/>
                      <w:szCs w:val="28"/>
                    </w:rPr>
                    <w:sym w:font="Symbol" w:char="F08C"/>
                  </w:r>
                  <w:r w:rsidRPr="00021ED9">
                    <w:rPr>
                      <w:color w:val="auto"/>
                    </w:rPr>
                    <w:t xml:space="preserve"> </w:t>
                  </w:r>
                  <w:r w:rsidRPr="00021ED9">
                    <w:rPr>
                      <w:color w:val="auto"/>
                      <w:sz w:val="28"/>
                      <w:szCs w:val="28"/>
                    </w:rPr>
                    <w:t xml:space="preserve">Zapoznałem się regulaminem obowiązującym na obszarze objętym programem „Zanocuj w lesie” </w:t>
                  </w:r>
                </w:p>
              </w:tc>
            </w:tr>
          </w:tbl>
          <w:p w14:paraId="07BE5947" w14:textId="77777777" w:rsidR="00052B71" w:rsidRPr="00021ED9" w:rsidRDefault="00052B71" w:rsidP="00052B71">
            <w:pPr>
              <w:pStyle w:val="Default"/>
              <w:rPr>
                <w:color w:val="auto"/>
              </w:rPr>
            </w:pPr>
            <w:r w:rsidRPr="00021ED9">
              <w:rPr>
                <w:rFonts w:cs="Times New Roman"/>
                <w:color w:val="auto"/>
              </w:rPr>
              <w:t>*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35"/>
            </w:tblGrid>
            <w:tr w:rsidR="00021ED9" w:rsidRPr="00021ED9" w14:paraId="6B00F79E" w14:textId="77777777">
              <w:trPr>
                <w:trHeight w:val="110"/>
              </w:trPr>
              <w:tc>
                <w:tcPr>
                  <w:tcW w:w="0" w:type="auto"/>
                </w:tcPr>
                <w:p w14:paraId="2C73A155" w14:textId="77777777" w:rsidR="00052B71" w:rsidRPr="00021ED9" w:rsidRDefault="00052B71" w:rsidP="00052B71">
                  <w:pPr>
                    <w:pStyle w:val="Default"/>
                    <w:rPr>
                      <w:color w:val="auto"/>
                      <w:sz w:val="22"/>
                      <w:szCs w:val="22"/>
                    </w:rPr>
                  </w:pPr>
                  <w:r w:rsidRPr="00021ED9">
                    <w:rPr>
                      <w:color w:val="auto"/>
                    </w:rPr>
                    <w:t xml:space="preserve"> </w:t>
                  </w:r>
                  <w:r w:rsidRPr="00021ED9">
                    <w:rPr>
                      <w:color w:val="auto"/>
                      <w:sz w:val="22"/>
                      <w:szCs w:val="22"/>
                    </w:rPr>
                    <w:t xml:space="preserve">Zał. nr 1 - Informacja dotycząca przetwarzania danych osobowych </w:t>
                  </w:r>
                </w:p>
              </w:tc>
            </w:tr>
          </w:tbl>
          <w:p w14:paraId="76B25A8E" w14:textId="12F149D3" w:rsidR="00F71B2C" w:rsidRPr="00021ED9" w:rsidRDefault="00F71B2C" w:rsidP="00637200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21ED9" w:rsidRPr="00021ED9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021ED9" w:rsidRDefault="00F71B2C" w:rsidP="00A85EA0">
            <w:pPr>
              <w:rPr>
                <w:rFonts w:cs="Times New Roman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70595C29" w:rsidR="00F71B2C" w:rsidRPr="00021ED9" w:rsidRDefault="00F71B2C" w:rsidP="00637200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3E4E3D74" w14:textId="01D8FCA4" w:rsidR="00A95E69" w:rsidRPr="00021ED9" w:rsidRDefault="00052B71" w:rsidP="00052B71">
      <w:pPr>
        <w:jc w:val="right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lastRenderedPageBreak/>
        <w:t>Zał. nr 1</w:t>
      </w:r>
    </w:p>
    <w:p w14:paraId="466E9B2F" w14:textId="7C60BFCC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sz w:val="24"/>
          <w:szCs w:val="24"/>
        </w:rPr>
      </w:pPr>
      <w:r w:rsidRPr="00021ED9">
        <w:rPr>
          <w:rFonts w:cstheme="minorHAnsi"/>
          <w:b/>
          <w:bCs/>
          <w:sz w:val="24"/>
          <w:szCs w:val="24"/>
        </w:rPr>
        <w:t>Informacja o przetwarzaniu danych osobowych</w:t>
      </w:r>
    </w:p>
    <w:p w14:paraId="42D43D30" w14:textId="26AADE7F" w:rsidR="000172E5" w:rsidRPr="00021ED9" w:rsidRDefault="00052B71" w:rsidP="00052B71">
      <w:pPr>
        <w:jc w:val="center"/>
        <w:rPr>
          <w:rFonts w:cstheme="minorHAnsi"/>
          <w:b/>
          <w:bCs/>
          <w:sz w:val="24"/>
          <w:szCs w:val="24"/>
        </w:rPr>
      </w:pPr>
      <w:r w:rsidRPr="00021ED9">
        <w:rPr>
          <w:rFonts w:cstheme="minorHAnsi"/>
          <w:b/>
          <w:bCs/>
          <w:sz w:val="24"/>
          <w:szCs w:val="24"/>
        </w:rPr>
        <w:t>„Zanocuj w lesie”</w:t>
      </w:r>
    </w:p>
    <w:p w14:paraId="737F2DA7" w14:textId="77777777" w:rsidR="00860435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Na podstawie art. 13 ust. 1 i ust.2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Pr="00021ED9">
        <w:rPr>
          <w:rFonts w:cstheme="minorHAnsi"/>
          <w:sz w:val="24"/>
          <w:szCs w:val="24"/>
        </w:rPr>
        <w:t>Dz.Urz</w:t>
      </w:r>
      <w:proofErr w:type="spellEnd"/>
      <w:r w:rsidRPr="00021ED9">
        <w:rPr>
          <w:rFonts w:cstheme="minorHAnsi"/>
          <w:sz w:val="24"/>
          <w:szCs w:val="24"/>
        </w:rPr>
        <w:t>. UE L 119, s.1) - dalej jako RODO - informujemy:</w:t>
      </w:r>
    </w:p>
    <w:p w14:paraId="2F8937D3" w14:textId="4C9B0E44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 </w:t>
      </w:r>
    </w:p>
    <w:p w14:paraId="3E2F63D5" w14:textId="6641876B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Administratorem Państwa danych osobowych jest Nadleśniczy Nadleśnictwa </w:t>
      </w:r>
      <w:r w:rsidR="00AE30BA" w:rsidRPr="00021ED9">
        <w:rPr>
          <w:rFonts w:cstheme="minorHAnsi"/>
          <w:sz w:val="24"/>
          <w:szCs w:val="24"/>
        </w:rPr>
        <w:t>Włoszczowa</w:t>
      </w:r>
      <w:r w:rsidRPr="00021ED9">
        <w:rPr>
          <w:rFonts w:cstheme="minorHAnsi"/>
          <w:sz w:val="24"/>
          <w:szCs w:val="24"/>
        </w:rPr>
        <w:t xml:space="preserve"> z siedzibą w</w:t>
      </w:r>
      <w:r w:rsidR="00AE30BA" w:rsidRPr="00021ED9">
        <w:rPr>
          <w:rFonts w:cstheme="minorHAnsi"/>
          <w:sz w:val="24"/>
          <w:szCs w:val="24"/>
        </w:rPr>
        <w:t>e</w:t>
      </w:r>
      <w:r w:rsidRPr="00021ED9">
        <w:rPr>
          <w:rFonts w:cstheme="minorHAnsi"/>
          <w:sz w:val="24"/>
          <w:szCs w:val="24"/>
        </w:rPr>
        <w:t xml:space="preserve"> </w:t>
      </w:r>
      <w:r w:rsidR="00AE30BA" w:rsidRPr="00021ED9">
        <w:rPr>
          <w:rFonts w:cstheme="minorHAnsi"/>
          <w:sz w:val="24"/>
          <w:szCs w:val="24"/>
        </w:rPr>
        <w:t>Włoszczowie</w:t>
      </w:r>
      <w:r w:rsidRPr="00021ED9">
        <w:rPr>
          <w:rFonts w:cstheme="minorHAnsi"/>
          <w:sz w:val="24"/>
          <w:szCs w:val="24"/>
        </w:rPr>
        <w:t xml:space="preserve">, przy ul. </w:t>
      </w:r>
      <w:r w:rsidR="00AE30BA" w:rsidRPr="00021ED9">
        <w:rPr>
          <w:rFonts w:cstheme="minorHAnsi"/>
          <w:sz w:val="24"/>
          <w:szCs w:val="24"/>
        </w:rPr>
        <w:t>Kolejowej 23</w:t>
      </w:r>
      <w:r w:rsidRPr="00021ED9">
        <w:rPr>
          <w:rFonts w:cstheme="minorHAnsi"/>
          <w:sz w:val="24"/>
          <w:szCs w:val="24"/>
        </w:rPr>
        <w:t xml:space="preserve">, kod pocztowy </w:t>
      </w:r>
      <w:r w:rsidR="00AE30BA" w:rsidRPr="00021ED9">
        <w:rPr>
          <w:rFonts w:cstheme="minorHAnsi"/>
          <w:sz w:val="24"/>
          <w:szCs w:val="24"/>
        </w:rPr>
        <w:t>29-100, tel.: +48 41</w:t>
      </w:r>
      <w:r w:rsidRPr="00021ED9">
        <w:rPr>
          <w:rFonts w:cstheme="minorHAnsi"/>
          <w:sz w:val="24"/>
          <w:szCs w:val="24"/>
        </w:rPr>
        <w:t xml:space="preserve"> </w:t>
      </w:r>
      <w:r w:rsidR="00AE30BA" w:rsidRPr="00021ED9">
        <w:rPr>
          <w:rFonts w:cstheme="minorHAnsi"/>
          <w:sz w:val="24"/>
          <w:szCs w:val="24"/>
        </w:rPr>
        <w:t>39 42 719</w:t>
      </w:r>
      <w:r w:rsidRPr="00021ED9">
        <w:rPr>
          <w:rFonts w:cstheme="minorHAnsi"/>
          <w:sz w:val="24"/>
          <w:szCs w:val="24"/>
        </w:rPr>
        <w:t xml:space="preserve">, fax: +48 </w:t>
      </w:r>
      <w:r w:rsidR="00AE30BA" w:rsidRPr="00021ED9">
        <w:rPr>
          <w:rFonts w:cstheme="minorHAnsi"/>
          <w:sz w:val="24"/>
          <w:szCs w:val="24"/>
        </w:rPr>
        <w:t>41 39 42 137</w:t>
      </w:r>
      <w:r w:rsidRPr="00021ED9">
        <w:rPr>
          <w:rFonts w:cstheme="minorHAnsi"/>
          <w:sz w:val="24"/>
          <w:szCs w:val="24"/>
        </w:rPr>
        <w:t xml:space="preserve">, adres e-mail: </w:t>
      </w:r>
      <w:r w:rsidR="00AE30BA" w:rsidRPr="00021ED9">
        <w:rPr>
          <w:rFonts w:cstheme="minorHAnsi"/>
          <w:sz w:val="24"/>
          <w:szCs w:val="24"/>
        </w:rPr>
        <w:t>wloszczowa</w:t>
      </w:r>
      <w:r w:rsidRPr="00021ED9">
        <w:rPr>
          <w:rFonts w:cstheme="minorHAnsi"/>
          <w:sz w:val="24"/>
          <w:szCs w:val="24"/>
        </w:rPr>
        <w:t>@</w:t>
      </w:r>
      <w:r w:rsidR="00AE30BA" w:rsidRPr="00021ED9">
        <w:rPr>
          <w:rFonts w:cstheme="minorHAnsi"/>
          <w:sz w:val="24"/>
          <w:szCs w:val="24"/>
        </w:rPr>
        <w:t>radom</w:t>
      </w:r>
      <w:r w:rsidRPr="00021ED9">
        <w:rPr>
          <w:rFonts w:cstheme="minorHAnsi"/>
          <w:sz w:val="24"/>
          <w:szCs w:val="24"/>
        </w:rPr>
        <w:t xml:space="preserve">.lasy.gov.pl, dalej jako: Administrator. </w:t>
      </w:r>
    </w:p>
    <w:p w14:paraId="68519C91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3B15B57A" w14:textId="37B9F08E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="00021ED9" w:rsidRPr="00021ED9">
          <w:rPr>
            <w:rStyle w:val="Hipercze"/>
            <w:rFonts w:cstheme="minorHAnsi"/>
            <w:color w:val="auto"/>
            <w:sz w:val="24"/>
            <w:szCs w:val="24"/>
            <w:u w:val="none"/>
          </w:rPr>
          <w:t>karol_sonta@wp.pl</w:t>
        </w:r>
      </w:hyperlink>
      <w:r w:rsidR="001642BE" w:rsidRPr="00021ED9">
        <w:rPr>
          <w:rFonts w:ascii="Arial" w:hAnsi="Arial" w:cs="Arial"/>
        </w:rPr>
        <w:t xml:space="preserve"> </w:t>
      </w:r>
      <w:r w:rsidRPr="00021ED9">
        <w:rPr>
          <w:rFonts w:cstheme="minorHAnsi"/>
          <w:sz w:val="24"/>
          <w:szCs w:val="24"/>
        </w:rPr>
        <w:t xml:space="preserve">lub telefonicznie </w:t>
      </w:r>
      <w:r w:rsidR="001642BE" w:rsidRPr="00021ED9">
        <w:rPr>
          <w:rFonts w:cstheme="minorHAnsi"/>
          <w:sz w:val="24"/>
          <w:szCs w:val="24"/>
        </w:rPr>
        <w:t>605 485 262.</w:t>
      </w:r>
    </w:p>
    <w:p w14:paraId="4ADFCDA8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Administrator przetwarza dane osobowe w celu: </w:t>
      </w:r>
    </w:p>
    <w:p w14:paraId="06E172B0" w14:textId="77777777" w:rsidR="00052B71" w:rsidRPr="00021ED9" w:rsidRDefault="00052B71" w:rsidP="00052B71">
      <w:p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1) organizacji i przeprowadzenia Programu „Zanocuj w lesie” oraz realizacji związanych z nim praw i obowiązków; </w:t>
      </w:r>
    </w:p>
    <w:p w14:paraId="11F97673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2) realizacji zadań edukacyjnych i promocyjnych. </w:t>
      </w:r>
    </w:p>
    <w:p w14:paraId="2A41C935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38D0CF45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Podstawą prawną takiego przetwarzania jest: </w:t>
      </w:r>
    </w:p>
    <w:p w14:paraId="3DAC5BD0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1) zgoda wyrażona przez osobę której dane dotyczą (art. 6 ust. 1 lit. a RODO); (zgoda udzielona zostaje poprzez wskazanie tych danych); </w:t>
      </w:r>
    </w:p>
    <w:p w14:paraId="184B1AEC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145499D7" w14:textId="77777777" w:rsidR="00052B71" w:rsidRPr="00021ED9" w:rsidRDefault="00052B71" w:rsidP="00052B71">
      <w:p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2) prawnie uzasadniony interes realizowany przez Administratora polegający na: </w:t>
      </w:r>
    </w:p>
    <w:p w14:paraId="0C9E993C" w14:textId="77777777" w:rsidR="00052B71" w:rsidRPr="00021ED9" w:rsidRDefault="00052B71" w:rsidP="00052B71">
      <w:p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a) prowadzeniu działalności edukacyjnej i promocyjnej (art. 6 ust. 1 lit. f RODO); </w:t>
      </w:r>
    </w:p>
    <w:p w14:paraId="3B695B41" w14:textId="77777777" w:rsidR="00052B71" w:rsidRPr="00021ED9" w:rsidRDefault="00052B71" w:rsidP="00052B71">
      <w:p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b) dochodzeniu roszczeń i obrony przed ewentualnymi roszczeniami wynikającymi z praw i obowiązków Administratora (art. 6 ust. 1 lit. f RODO); </w:t>
      </w:r>
    </w:p>
    <w:p w14:paraId="1D9C3939" w14:textId="2D1AC8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c) administracji wewnętrznej jednostki organizacyjnej Administratora, w tym utrzymania, statystyki i raportowania wewnętrznego (art. 6 ust. 1 lit. f RODO). </w:t>
      </w:r>
    </w:p>
    <w:p w14:paraId="04267027" w14:textId="069C7FB2" w:rsidR="00052B71" w:rsidRPr="00021ED9" w:rsidRDefault="00052B71" w:rsidP="00052B71">
      <w:pPr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W przypadkach, w których przetwarzanie danych odbywa się na podstawie zgody 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za pośrednictwem podanych wyżej danych kontaktowych.</w:t>
      </w:r>
    </w:p>
    <w:p w14:paraId="3CDB7C79" w14:textId="4B42F942" w:rsidR="00052B71" w:rsidRPr="00021ED9" w:rsidRDefault="00052B71" w:rsidP="00052B71">
      <w:pPr>
        <w:jc w:val="center"/>
        <w:rPr>
          <w:rFonts w:cstheme="minorHAnsi"/>
          <w:sz w:val="24"/>
          <w:szCs w:val="24"/>
        </w:rPr>
      </w:pPr>
    </w:p>
    <w:p w14:paraId="29E2FB40" w14:textId="48E19BC3" w:rsidR="00052B71" w:rsidRPr="00021ED9" w:rsidRDefault="00052B71" w:rsidP="00052B71">
      <w:pPr>
        <w:rPr>
          <w:rFonts w:cstheme="minorHAnsi"/>
          <w:sz w:val="24"/>
          <w:szCs w:val="24"/>
        </w:rPr>
      </w:pPr>
    </w:p>
    <w:p w14:paraId="0F45B17B" w14:textId="7397B2AD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Administrator może ujawniać Pani/Pana dane osobowe podmiotom współpracującym, w szczególności świadczącym usługi w zakresie obsługi prawnej, archiwizacji, serwisu urządzeń; dane osobowe mogą być również ujawniane podmiotom publicznym, jeżeli wynika to z pr</w:t>
      </w:r>
      <w:r w:rsidR="00860435" w:rsidRPr="00021ED9">
        <w:rPr>
          <w:rFonts w:cstheme="minorHAnsi"/>
          <w:sz w:val="24"/>
          <w:szCs w:val="24"/>
        </w:rPr>
        <w:t>zepisu prawa.</w:t>
      </w:r>
    </w:p>
    <w:p w14:paraId="1DAE8E70" w14:textId="77777777" w:rsidR="00860435" w:rsidRPr="00021ED9" w:rsidRDefault="00860435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7FB67659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Pani/Pana dane osobowe nie będą przekazywane do państwa trzeciego lub organizacji międzynarodowej. </w:t>
      </w:r>
    </w:p>
    <w:p w14:paraId="15E73D27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Pani/Pana dane osobowe będą przechowywane: </w:t>
      </w:r>
    </w:p>
    <w:p w14:paraId="6321CEB8" w14:textId="04AE4CF4" w:rsidR="00052B71" w:rsidRPr="00021ED9" w:rsidRDefault="00052B71" w:rsidP="00052B71">
      <w:pPr>
        <w:numPr>
          <w:ilvl w:val="0"/>
          <w:numId w:val="23"/>
        </w:num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a. przez okres konieczny dla zabezpieczenia dochodzenia ewentualnych roszczeń oraz spełnienia obowiązków wynikających z przepisów prawa w związku z organizacją Programu; </w:t>
      </w:r>
    </w:p>
    <w:p w14:paraId="2304429C" w14:textId="77777777" w:rsidR="00052B71" w:rsidRPr="00021ED9" w:rsidRDefault="00052B71" w:rsidP="00052B71">
      <w:pPr>
        <w:numPr>
          <w:ilvl w:val="0"/>
          <w:numId w:val="23"/>
        </w:num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b. przez okres wynikający z przepisów ustawy z dnia 14 lipca 1983 r. o narodowym zasobie archiwalnym i archiwach; </w:t>
      </w:r>
    </w:p>
    <w:p w14:paraId="757C255F" w14:textId="77777777" w:rsidR="00052B71" w:rsidRPr="00021ED9" w:rsidRDefault="00052B71" w:rsidP="00052B71">
      <w:pPr>
        <w:numPr>
          <w:ilvl w:val="0"/>
          <w:numId w:val="23"/>
        </w:num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c. w przypadku cofnięcia zgody na przetwarzanie danych osobowych lub złożenia sprzeciwu – do momentu odpowiednio wycofania zgody lub złożenia sprzeciwu; </w:t>
      </w:r>
    </w:p>
    <w:p w14:paraId="36B2B163" w14:textId="3E68156E" w:rsidR="00052B71" w:rsidRPr="00021ED9" w:rsidRDefault="00052B71" w:rsidP="00052B71">
      <w:pPr>
        <w:numPr>
          <w:ilvl w:val="0"/>
          <w:numId w:val="23"/>
        </w:num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d. w sytuacji, w której przetwarzanie danych osobowych odbywa się na podstawie przepisów prawa, przez okres wynik</w:t>
      </w:r>
      <w:r w:rsidR="00860435" w:rsidRPr="00021ED9">
        <w:rPr>
          <w:rFonts w:cstheme="minorHAnsi"/>
          <w:sz w:val="24"/>
          <w:szCs w:val="24"/>
        </w:rPr>
        <w:t>ający z przepisów szczególnych.</w:t>
      </w:r>
      <w:r w:rsidRPr="00021ED9">
        <w:rPr>
          <w:rFonts w:cstheme="minorHAnsi"/>
          <w:sz w:val="24"/>
          <w:szCs w:val="24"/>
        </w:rPr>
        <w:t xml:space="preserve"> </w:t>
      </w:r>
    </w:p>
    <w:p w14:paraId="004BF0D2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7C625132" w14:textId="71731135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Podanie danych osobowych ma charakter dobrowolny, jednakże odmowa udzielenia niezbędnych informacji uniemożliwi uczestnictwo</w:t>
      </w:r>
      <w:r w:rsidR="00860435" w:rsidRPr="00021ED9">
        <w:rPr>
          <w:rFonts w:cstheme="minorHAnsi"/>
          <w:sz w:val="24"/>
          <w:szCs w:val="24"/>
        </w:rPr>
        <w:t xml:space="preserve"> w Programie „Zanocuj w lesie”.</w:t>
      </w:r>
    </w:p>
    <w:p w14:paraId="66680B93" w14:textId="77777777" w:rsidR="00860435" w:rsidRPr="00021ED9" w:rsidRDefault="00860435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62D1F21C" w14:textId="7280A6D3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W związku z przetwarzaniem przez Administratora Państwa danych osobowych przysługuje Pani/Panu prawo dostępu do swoich danych (art. 15 RODO), ich sprostowania (art. 16 RODO), og</w:t>
      </w:r>
      <w:r w:rsidR="001642BE" w:rsidRPr="00021ED9">
        <w:rPr>
          <w:rFonts w:cstheme="minorHAnsi"/>
          <w:sz w:val="24"/>
          <w:szCs w:val="24"/>
        </w:rPr>
        <w:t xml:space="preserve">raniczenia przetwarzania danych </w:t>
      </w:r>
      <w:r w:rsidRPr="00021ED9">
        <w:rPr>
          <w:rFonts w:cstheme="minorHAnsi"/>
          <w:sz w:val="24"/>
          <w:szCs w:val="24"/>
        </w:rPr>
        <w:t xml:space="preserve">(art. 18 RODO), wniesienia sprzeciwu wobec przetwarzania danych (art. 21 RODO). Prawo żądania usunięcia danych, o którym mowa w art. 17 ust. 1 RODO nie ma zastosowania, w zakresie w jakim przetwarzanie jest niezbędne do: </w:t>
      </w:r>
    </w:p>
    <w:p w14:paraId="2B4209A5" w14:textId="77777777" w:rsidR="00052B71" w:rsidRPr="00021ED9" w:rsidRDefault="00052B71" w:rsidP="00052B71">
      <w:pPr>
        <w:numPr>
          <w:ilvl w:val="0"/>
          <w:numId w:val="24"/>
        </w:num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a. wywiązania się z prawnego obowiązku wymagającego przetwarzania na mocy prawa Unii lub prawa państwa członkowskiego, któremu podlega Administrator, lub do wykonania zadania realizowanego w interesie publicznym; </w:t>
      </w:r>
    </w:p>
    <w:p w14:paraId="1F78C0E1" w14:textId="77777777" w:rsidR="00052B71" w:rsidRPr="00021ED9" w:rsidRDefault="00052B71" w:rsidP="00052B71">
      <w:pPr>
        <w:numPr>
          <w:ilvl w:val="0"/>
          <w:numId w:val="24"/>
        </w:numPr>
        <w:autoSpaceDE w:val="0"/>
        <w:autoSpaceDN w:val="0"/>
        <w:adjustRightInd w:val="0"/>
        <w:spacing w:before="0" w:after="2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b. do celów archiwalnych w interesie publicznym, do celów badań naukowych lub historycznych lub do celów statystycznych; </w:t>
      </w:r>
    </w:p>
    <w:p w14:paraId="768C4B94" w14:textId="77777777" w:rsidR="00052B71" w:rsidRPr="00021ED9" w:rsidRDefault="00052B71" w:rsidP="00052B71">
      <w:pPr>
        <w:numPr>
          <w:ilvl w:val="0"/>
          <w:numId w:val="24"/>
        </w:num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c. do ustalenia, dochodzenia lub obrony roszczeń (art. 17 ust. 3 RODO). </w:t>
      </w:r>
    </w:p>
    <w:p w14:paraId="7F3C76C8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</w:p>
    <w:p w14:paraId="4DA5C6F9" w14:textId="77777777" w:rsidR="00052B71" w:rsidRPr="00021ED9" w:rsidRDefault="00052B71" w:rsidP="00052B71">
      <w:pPr>
        <w:autoSpaceDE w:val="0"/>
        <w:autoSpaceDN w:val="0"/>
        <w:adjustRightInd w:val="0"/>
        <w:spacing w:before="0" w:after="0" w:line="240" w:lineRule="auto"/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 xml:space="preserve">Osobie, której dane dotyczą, nie przysługuje prawo do przenoszenia danych osobowych, o którym mowa w art. 20 RODO, w odniesieniu do danych innych niż te, które są przetwarzane w sposób zautomatyzowany i na podstawie innej niż udzielona zgoda (art. 6 ust.1 lit. a RODO). </w:t>
      </w:r>
    </w:p>
    <w:p w14:paraId="7F4D4903" w14:textId="6BCF2315" w:rsidR="00052B71" w:rsidRPr="00021ED9" w:rsidRDefault="00052B71" w:rsidP="00052B71">
      <w:pPr>
        <w:jc w:val="both"/>
        <w:rPr>
          <w:rFonts w:cstheme="minorHAnsi"/>
          <w:sz w:val="24"/>
          <w:szCs w:val="24"/>
        </w:rPr>
      </w:pPr>
      <w:r w:rsidRPr="00021ED9">
        <w:rPr>
          <w:rFonts w:cstheme="minorHAnsi"/>
          <w:sz w:val="24"/>
          <w:szCs w:val="24"/>
        </w:rPr>
        <w:t>Osobie, której dane dotyczą, przysługuje prawo wniesienia skargi do Prezesa Urzędu Ochrony Danych Osobowych (ul. Stawki 2 00-193 Warszawa), będącego organem nadzorczym w rozumieniu przepisów o ochronie danych osobowych.</w:t>
      </w:r>
    </w:p>
    <w:sectPr w:rsidR="00052B71" w:rsidRPr="00021ED9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96A4" w14:textId="77777777" w:rsidR="0037026D" w:rsidRDefault="0037026D" w:rsidP="000172E5">
      <w:pPr>
        <w:spacing w:after="0" w:line="240" w:lineRule="auto"/>
      </w:pPr>
      <w:r>
        <w:separator/>
      </w:r>
    </w:p>
  </w:endnote>
  <w:endnote w:type="continuationSeparator" w:id="0">
    <w:p w14:paraId="576A3AC4" w14:textId="77777777" w:rsidR="0037026D" w:rsidRDefault="0037026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05B470-82BD-4E4A-9655-6AAA165ACE3E}"/>
    <w:embedBold r:id="rId2" w:fontKey="{629CD44B-314D-41B6-9A84-5061F1AEC7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A1E0ED3-937B-4CCE-98CD-E73AEDCC407A}"/>
    <w:embedBold r:id="rId4" w:fontKey="{DB0E83CA-5B81-46BB-99E0-2251B5FC5FC3}"/>
    <w:embedItalic r:id="rId5" w:fontKey="{FAAB8F3E-6BB5-4C96-9D06-FE23514D350B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08623E9-A03E-4773-95BE-B19D760C09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6A990A5-DBBB-4441-98FF-2B58F31748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74DE7" w14:textId="77777777" w:rsidR="0037026D" w:rsidRDefault="0037026D" w:rsidP="000172E5">
      <w:pPr>
        <w:spacing w:after="0" w:line="240" w:lineRule="auto"/>
      </w:pPr>
      <w:r>
        <w:separator/>
      </w:r>
    </w:p>
  </w:footnote>
  <w:footnote w:type="continuationSeparator" w:id="0">
    <w:p w14:paraId="71EF044B" w14:textId="77777777" w:rsidR="0037026D" w:rsidRDefault="0037026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021ED9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021ED9" w:rsidRDefault="00B337A2" w:rsidP="00637200">
          <w:pPr>
            <w:pStyle w:val="Nagwek"/>
            <w:rPr>
              <w:color w:val="auto"/>
            </w:rPr>
          </w:pPr>
          <w:r w:rsidRPr="00021ED9">
            <w:rPr>
              <w:noProof/>
              <w:color w:val="auto"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088A8B96" w:rsidR="00B337A2" w:rsidRPr="00021ED9" w:rsidRDefault="00052B71" w:rsidP="007A5FB5">
          <w:pPr>
            <w:pStyle w:val="Nagwek"/>
            <w:jc w:val="center"/>
            <w:rPr>
              <w:color w:val="auto"/>
              <w:sz w:val="30"/>
              <w:szCs w:val="30"/>
            </w:rPr>
          </w:pPr>
          <w:r w:rsidRPr="00021ED9">
            <w:rPr>
              <w:color w:val="auto"/>
              <w:sz w:val="30"/>
              <w:szCs w:val="30"/>
            </w:rPr>
            <w:t>Z</w:t>
          </w:r>
          <w:r w:rsidR="001B1E7D" w:rsidRPr="00021ED9">
            <w:rPr>
              <w:color w:val="auto"/>
              <w:sz w:val="30"/>
              <w:szCs w:val="30"/>
            </w:rPr>
            <w:t>głoszeni</w:t>
          </w:r>
          <w:r w:rsidRPr="00021ED9">
            <w:rPr>
              <w:color w:val="auto"/>
              <w:sz w:val="30"/>
              <w:szCs w:val="30"/>
            </w:rPr>
            <w:t>e</w:t>
          </w:r>
          <w:r w:rsidR="001B1E7D" w:rsidRPr="00021ED9">
            <w:rPr>
              <w:color w:val="auto"/>
              <w:sz w:val="30"/>
              <w:szCs w:val="30"/>
            </w:rPr>
            <w:t xml:space="preserve"> noclegu w ramach Programu „Zanocuj w lesie”</w:t>
          </w:r>
          <w:r w:rsidR="00F71B2C" w:rsidRPr="00021ED9">
            <w:rPr>
              <w:color w:val="auto"/>
              <w:sz w:val="30"/>
              <w:szCs w:val="30"/>
            </w:rPr>
            <w:t xml:space="preserve"> </w:t>
          </w:r>
          <w:r w:rsidRPr="00021ED9">
            <w:rPr>
              <w:color w:val="auto"/>
              <w:sz w:val="30"/>
              <w:szCs w:val="30"/>
            </w:rPr>
            <w:t>w Nadleśnictwie Włoszczowa</w:t>
          </w:r>
        </w:p>
      </w:tc>
    </w:tr>
  </w:tbl>
  <w:p w14:paraId="47B28FED" w14:textId="77777777" w:rsidR="000172E5" w:rsidRPr="00021ED9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9C1E5D"/>
    <w:multiLevelType w:val="hybridMultilevel"/>
    <w:tmpl w:val="77EEF5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9818327"/>
    <w:multiLevelType w:val="hybridMultilevel"/>
    <w:tmpl w:val="DFA2342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0"/>
  </w:num>
  <w:num w:numId="2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21ED9"/>
    <w:rsid w:val="00052382"/>
    <w:rsid w:val="00052B71"/>
    <w:rsid w:val="0006568A"/>
    <w:rsid w:val="00076F0F"/>
    <w:rsid w:val="00084253"/>
    <w:rsid w:val="000B2CBC"/>
    <w:rsid w:val="000D1F49"/>
    <w:rsid w:val="001642BE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026D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2D3F"/>
    <w:rsid w:val="00846B76"/>
    <w:rsid w:val="00860435"/>
    <w:rsid w:val="0086797B"/>
    <w:rsid w:val="008D50F5"/>
    <w:rsid w:val="008E203A"/>
    <w:rsid w:val="008E2E92"/>
    <w:rsid w:val="008E3141"/>
    <w:rsid w:val="0091229C"/>
    <w:rsid w:val="00940E73"/>
    <w:rsid w:val="009512C6"/>
    <w:rsid w:val="00977555"/>
    <w:rsid w:val="0098597D"/>
    <w:rsid w:val="009D1026"/>
    <w:rsid w:val="009F619A"/>
    <w:rsid w:val="009F6DDE"/>
    <w:rsid w:val="00A370A8"/>
    <w:rsid w:val="00A538B4"/>
    <w:rsid w:val="00A65483"/>
    <w:rsid w:val="00A85EA0"/>
    <w:rsid w:val="00A95E69"/>
    <w:rsid w:val="00AC4A73"/>
    <w:rsid w:val="00AE30BA"/>
    <w:rsid w:val="00B337A2"/>
    <w:rsid w:val="00B438BE"/>
    <w:rsid w:val="00BD4753"/>
    <w:rsid w:val="00BD5CB1"/>
    <w:rsid w:val="00BE62EE"/>
    <w:rsid w:val="00C003BA"/>
    <w:rsid w:val="00C4585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701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52B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rol_sonta@wp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F6753"/>
    <w:rsid w:val="0031659D"/>
    <w:rsid w:val="00413332"/>
    <w:rsid w:val="0043313D"/>
    <w:rsid w:val="005D12DD"/>
    <w:rsid w:val="006426D5"/>
    <w:rsid w:val="006D7532"/>
    <w:rsid w:val="00756A93"/>
    <w:rsid w:val="00782D0D"/>
    <w:rsid w:val="007F34AE"/>
    <w:rsid w:val="009903F3"/>
    <w:rsid w:val="00A17194"/>
    <w:rsid w:val="00C75F40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1D6BE4-6F3F-4DCD-90C3-7F5D608378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751</Words>
  <Characters>4509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2021-04-30T07:23:00Z</dcterms:created>
  <dcterms:modified xsi:type="dcterms:W3CDTF">2021-04-30T07:23:00Z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